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C7" w:rsidRPr="0018611F" w:rsidRDefault="00C174C7"/>
    <w:p w:rsidR="00C174C7" w:rsidRPr="0018611F" w:rsidRDefault="00C174C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1026" type="#_x0000_t75" alt="LOGO BRASAO" style="position:absolute;margin-left:390.6pt;margin-top:13.2pt;width:63pt;height:1in;z-index:-251658240;visibility:visible" wrapcoords="-257 0 -257 21380 21600 21380 21600 0 -257 0">
            <v:imagedata r:id="rId5" o:title=""/>
            <w10:wrap type="tight"/>
          </v:shape>
        </w:pict>
      </w:r>
      <w:r>
        <w:rPr>
          <w:noProof/>
        </w:rPr>
        <w:pict>
          <v:shape id="_x0000_s1027" type="#_x0000_t75" style="position:absolute;margin-left:-5.4pt;margin-top:8.45pt;width:61.8pt;height:1in;z-index:-251659264">
            <v:imagedata r:id="rId6" o:title=""/>
          </v:shape>
        </w:pict>
      </w:r>
    </w:p>
    <w:p w:rsidR="00C174C7" w:rsidRPr="0018611F" w:rsidRDefault="00C174C7"/>
    <w:p w:rsidR="00C174C7" w:rsidRPr="0018611F" w:rsidRDefault="00C174C7"/>
    <w:p w:rsidR="00C174C7" w:rsidRPr="0018611F" w:rsidRDefault="00C174C7"/>
    <w:p w:rsidR="00C174C7" w:rsidRPr="0018611F" w:rsidRDefault="00C174C7">
      <w:r w:rsidRPr="0018611F">
        <w:t xml:space="preserve">                                                                                                                          </w:t>
      </w:r>
    </w:p>
    <w:p w:rsidR="00C174C7" w:rsidRPr="0018611F" w:rsidRDefault="00C174C7"/>
    <w:p w:rsidR="00C174C7" w:rsidRDefault="00C174C7" w:rsidP="000D16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0D16C1">
        <w:rPr>
          <w:rFonts w:ascii="Arial" w:hAnsi="Arial" w:cs="Arial"/>
          <w:b/>
          <w:bCs/>
        </w:rPr>
        <w:t xml:space="preserve">EDITAL </w:t>
      </w:r>
      <w:r>
        <w:rPr>
          <w:rFonts w:ascii="Arial" w:hAnsi="Arial" w:cs="Arial"/>
          <w:b/>
          <w:bCs/>
        </w:rPr>
        <w:t>Nº 001/2018</w:t>
      </w:r>
    </w:p>
    <w:p w:rsidR="00C174C7" w:rsidRPr="000D16C1" w:rsidRDefault="00C174C7" w:rsidP="000D16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 RETIFICAÇÃO AO EDITAL </w:t>
      </w:r>
      <w:r w:rsidRPr="000D16C1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>º</w:t>
      </w:r>
      <w:r w:rsidRPr="006014D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026 </w:t>
      </w:r>
      <w:r w:rsidRPr="006014D5">
        <w:rPr>
          <w:rFonts w:ascii="Arial" w:hAnsi="Arial" w:cs="Arial"/>
          <w:b/>
          <w:bCs/>
        </w:rPr>
        <w:t>/</w:t>
      </w:r>
      <w:r>
        <w:rPr>
          <w:rFonts w:ascii="Arial" w:hAnsi="Arial" w:cs="Arial"/>
          <w:b/>
          <w:bCs/>
        </w:rPr>
        <w:t xml:space="preserve"> </w:t>
      </w:r>
      <w:r w:rsidRPr="006014D5">
        <w:rPr>
          <w:rFonts w:ascii="Arial" w:hAnsi="Arial" w:cs="Arial"/>
          <w:b/>
          <w:bCs/>
        </w:rPr>
        <w:t>2017</w:t>
      </w:r>
    </w:p>
    <w:p w:rsidR="00C174C7" w:rsidRPr="000D16C1" w:rsidRDefault="00C174C7" w:rsidP="000D16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0D16C1">
        <w:rPr>
          <w:rFonts w:ascii="Arial" w:hAnsi="Arial" w:cs="Arial"/>
          <w:b/>
          <w:bCs/>
          <w:color w:val="000000"/>
        </w:rPr>
        <w:t>Universidade Sem Fronteiras (USF)-</w:t>
      </w:r>
    </w:p>
    <w:p w:rsidR="00C174C7" w:rsidRPr="000D16C1" w:rsidRDefault="00C174C7" w:rsidP="000D16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0D16C1">
        <w:rPr>
          <w:rFonts w:ascii="Arial" w:hAnsi="Arial" w:cs="Arial"/>
          <w:b/>
          <w:bCs/>
          <w:color w:val="000000"/>
        </w:rPr>
        <w:t>Subprograma Incubadora dos Direitos Sociais- PATRONATO</w:t>
      </w:r>
    </w:p>
    <w:p w:rsidR="00C174C7" w:rsidRPr="000D16C1" w:rsidRDefault="00C174C7" w:rsidP="000D16C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C174C7" w:rsidRPr="000D16C1" w:rsidRDefault="00C174C7" w:rsidP="000D16C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C174C7" w:rsidRPr="000D16C1" w:rsidRDefault="00C174C7" w:rsidP="000D16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0D16C1">
        <w:rPr>
          <w:rFonts w:ascii="Arial" w:hAnsi="Arial" w:cs="Arial"/>
          <w:b/>
          <w:bCs/>
          <w:color w:val="000000"/>
        </w:rPr>
        <w:t>1. PREÂMBULO</w:t>
      </w:r>
    </w:p>
    <w:p w:rsidR="00C174C7" w:rsidRPr="000D16C1" w:rsidRDefault="00C174C7" w:rsidP="000D16C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:rsidR="00C174C7" w:rsidRDefault="00C174C7" w:rsidP="00B4237C">
      <w:pPr>
        <w:autoSpaceDE w:val="0"/>
        <w:autoSpaceDN w:val="0"/>
        <w:adjustRightInd w:val="0"/>
        <w:jc w:val="both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 xml:space="preserve">A Universidade Estadual do Paraná – </w:t>
      </w:r>
      <w:r>
        <w:rPr>
          <w:rFonts w:ascii="ArialMT" w:hAnsi="ArialMT" w:cs="ArialMT"/>
          <w:i/>
          <w:iCs/>
          <w:color w:val="000000"/>
        </w:rPr>
        <w:t>Campus</w:t>
      </w:r>
      <w:r>
        <w:rPr>
          <w:rFonts w:ascii="ArialMT" w:hAnsi="ArialMT" w:cs="ArialMT"/>
          <w:color w:val="000000"/>
        </w:rPr>
        <w:t xml:space="preserve"> de Campo Mourão – por seu Diretor de Extensão e Cultura, </w:t>
      </w:r>
      <w:r>
        <w:rPr>
          <w:rFonts w:ascii="Arial" w:hAnsi="Arial" w:cs="Arial"/>
          <w:color w:val="000000"/>
        </w:rPr>
        <w:t xml:space="preserve">Professor Walmir Ruis Salinas, nomeado pela Portaria n.º 739/2017- D, que condicionada a assinatura do Termo de compromisso </w:t>
      </w:r>
      <w:r>
        <w:rPr>
          <w:rFonts w:ascii="ArialMT" w:hAnsi="ArialMT" w:cs="ArialMT"/>
          <w:color w:val="000000"/>
        </w:rPr>
        <w:t xml:space="preserve">referente ao Edital nº 04/2017 – da Secretaria de Estado da Ciência, Tecnologia e Ensino Superior -SETI / Unidade Gestora do Fundo Paraná – UGF- do Programa Universidade sem Fronteira – USF e da  </w:t>
      </w:r>
      <w:r>
        <w:rPr>
          <w:rFonts w:ascii="ArialMT" w:hAnsi="ArialMT" w:cs="ArialMT"/>
        </w:rPr>
        <w:t>Secretaria da Segurança Pública e Administração Penitenciário – SESP, no uso de suas atribuições legais e estatutárias, resolve</w:t>
      </w:r>
    </w:p>
    <w:p w:rsidR="00C174C7" w:rsidRPr="000D16C1" w:rsidRDefault="00C174C7" w:rsidP="000D16C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C174C7" w:rsidRPr="000D16C1" w:rsidRDefault="00C174C7" w:rsidP="000D16C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0D16C1">
        <w:rPr>
          <w:rFonts w:ascii="Arial" w:hAnsi="Arial" w:cs="Arial"/>
          <w:b/>
          <w:bCs/>
          <w:color w:val="000000"/>
        </w:rPr>
        <w:t>T O R N A R  P Ú B L I C O</w:t>
      </w:r>
    </w:p>
    <w:p w:rsidR="00C174C7" w:rsidRPr="0018611F" w:rsidRDefault="00C174C7" w:rsidP="007262B0">
      <w:pPr>
        <w:jc w:val="both"/>
        <w:rPr>
          <w:rFonts w:ascii="Arial" w:hAnsi="Arial" w:cs="Arial"/>
        </w:rPr>
      </w:pPr>
    </w:p>
    <w:p w:rsidR="00C174C7" w:rsidRDefault="00C174C7" w:rsidP="00D63196">
      <w:pPr>
        <w:numPr>
          <w:ilvl w:val="0"/>
          <w:numId w:val="18"/>
        </w:numPr>
        <w:jc w:val="both"/>
        <w:rPr>
          <w:rFonts w:ascii="Arial" w:hAnsi="Arial" w:cs="Arial"/>
        </w:rPr>
      </w:pPr>
      <w:r w:rsidRPr="00D63196">
        <w:rPr>
          <w:rFonts w:ascii="Arial" w:hAnsi="Arial" w:cs="Arial"/>
        </w:rPr>
        <w:t>Fica retificado, para tornar nulos os atos d</w:t>
      </w:r>
      <w:r>
        <w:rPr>
          <w:rFonts w:ascii="Arial" w:hAnsi="Arial" w:cs="Arial"/>
        </w:rPr>
        <w:t>o</w:t>
      </w:r>
      <w:r w:rsidRPr="00D63196">
        <w:rPr>
          <w:rFonts w:ascii="Arial" w:hAnsi="Arial" w:cs="Arial"/>
        </w:rPr>
        <w:t xml:space="preserve"> </w:t>
      </w:r>
      <w:r w:rsidRPr="00D63196">
        <w:rPr>
          <w:rFonts w:ascii="Arial" w:hAnsi="Arial" w:cs="Arial"/>
          <w:b/>
          <w:bCs/>
        </w:rPr>
        <w:t xml:space="preserve">Resultado final dos candidatos e Convocação do Bolsista RECÉM-FORMADOS, </w:t>
      </w:r>
      <w:r w:rsidRPr="00D63196">
        <w:rPr>
          <w:rFonts w:ascii="Arial-BoldMT" w:hAnsi="Arial-BoldMT" w:cs="Arial-BoldMT"/>
          <w:b/>
          <w:bCs/>
          <w:color w:val="000000"/>
        </w:rPr>
        <w:t xml:space="preserve">do Curso de Direito, </w:t>
      </w:r>
      <w:r w:rsidRPr="00D63196">
        <w:rPr>
          <w:rFonts w:ascii="Arial" w:hAnsi="Arial" w:cs="Arial"/>
          <w:b/>
          <w:bCs/>
        </w:rPr>
        <w:t>divulgados no Edital 026/2017</w:t>
      </w:r>
      <w:r>
        <w:rPr>
          <w:rFonts w:ascii="Arial" w:hAnsi="Arial" w:cs="Arial"/>
        </w:rPr>
        <w:t xml:space="preserve">, por não atenderem, TODOS os respectivos candidatos, o disposto no item 3.1.6 do </w:t>
      </w:r>
      <w:r w:rsidRPr="0018611F">
        <w:rPr>
          <w:rFonts w:ascii="Arial" w:hAnsi="Arial" w:cs="Arial"/>
        </w:rPr>
        <w:t>Edital nº. 0</w:t>
      </w:r>
      <w:r>
        <w:rPr>
          <w:rFonts w:ascii="Arial" w:hAnsi="Arial" w:cs="Arial"/>
        </w:rPr>
        <w:t>23</w:t>
      </w:r>
      <w:r w:rsidRPr="0018611F">
        <w:rPr>
          <w:rFonts w:ascii="Arial" w:hAnsi="Arial" w:cs="Arial"/>
        </w:rPr>
        <w:t>/201</w:t>
      </w:r>
      <w:r>
        <w:rPr>
          <w:rFonts w:ascii="Arial" w:hAnsi="Arial" w:cs="Arial"/>
        </w:rPr>
        <w:t>7</w:t>
      </w:r>
      <w:r w:rsidRPr="0018611F">
        <w:rPr>
          <w:rFonts w:ascii="Arial" w:hAnsi="Arial" w:cs="Arial"/>
        </w:rPr>
        <w:t xml:space="preserve"> da UNESPAR/</w:t>
      </w:r>
      <w:r w:rsidRPr="0018611F">
        <w:rPr>
          <w:rFonts w:ascii="Arial" w:hAnsi="Arial" w:cs="Arial"/>
          <w:i/>
          <w:iCs/>
        </w:rPr>
        <w:t>campus</w:t>
      </w:r>
      <w:r w:rsidRPr="0018611F">
        <w:rPr>
          <w:rFonts w:ascii="Arial" w:hAnsi="Arial" w:cs="Arial"/>
        </w:rPr>
        <w:t xml:space="preserve"> de Campo Mourão</w:t>
      </w:r>
      <w:r>
        <w:rPr>
          <w:rFonts w:ascii="Arial" w:hAnsi="Arial" w:cs="Arial"/>
        </w:rPr>
        <w:t xml:space="preserve"> – Registro no Conselho de Classe.</w:t>
      </w:r>
    </w:p>
    <w:p w:rsidR="00C174C7" w:rsidRDefault="00C174C7" w:rsidP="007262B0">
      <w:pPr>
        <w:jc w:val="both"/>
        <w:rPr>
          <w:rFonts w:ascii="Arial" w:hAnsi="Arial" w:cs="Arial"/>
        </w:rPr>
      </w:pPr>
    </w:p>
    <w:p w:rsidR="00C174C7" w:rsidRDefault="00C174C7" w:rsidP="00D63196">
      <w:pPr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Mantem-se inalterados os demais termos do Referido Edital, nas demais áreas.</w:t>
      </w:r>
    </w:p>
    <w:p w:rsidR="00C174C7" w:rsidRDefault="00C174C7" w:rsidP="007262B0">
      <w:pPr>
        <w:jc w:val="both"/>
        <w:rPr>
          <w:rFonts w:ascii="Arial" w:hAnsi="Arial" w:cs="Arial"/>
        </w:rPr>
      </w:pPr>
    </w:p>
    <w:p w:rsidR="00C174C7" w:rsidRPr="00187AE8" w:rsidRDefault="00C174C7" w:rsidP="00D63196">
      <w:pPr>
        <w:numPr>
          <w:ilvl w:val="0"/>
          <w:numId w:val="18"/>
        </w:numPr>
        <w:autoSpaceDE w:val="0"/>
        <w:autoSpaceDN w:val="0"/>
        <w:adjustRightInd w:val="0"/>
        <w:rPr>
          <w:rFonts w:ascii="TTE1B0AC30t00" w:hAnsi="TTE1B0AC30t00" w:cs="TTE1B0AC30t00"/>
          <w:b/>
          <w:bCs/>
          <w:sz w:val="22"/>
          <w:szCs w:val="22"/>
        </w:rPr>
      </w:pPr>
      <w:r w:rsidRPr="00187AE8">
        <w:rPr>
          <w:rFonts w:ascii="TTE1B0AC30t00" w:hAnsi="TTE1B0AC30t00" w:cs="TTE1B0AC30t00"/>
          <w:b/>
          <w:bCs/>
          <w:sz w:val="22"/>
          <w:szCs w:val="22"/>
        </w:rPr>
        <w:t>DA PUBLICIDADE:</w:t>
      </w:r>
    </w:p>
    <w:p w:rsidR="00C174C7" w:rsidRDefault="00C174C7" w:rsidP="00D63196">
      <w:pPr>
        <w:autoSpaceDE w:val="0"/>
        <w:autoSpaceDN w:val="0"/>
        <w:adjustRightInd w:val="0"/>
        <w:ind w:firstLine="360"/>
        <w:rPr>
          <w:rFonts w:ascii="TTE1B8B2E8t00" w:hAnsi="TTE1B8B2E8t00" w:cs="TTE1B8B2E8t00"/>
          <w:sz w:val="22"/>
          <w:szCs w:val="22"/>
        </w:rPr>
      </w:pPr>
    </w:p>
    <w:p w:rsidR="00C174C7" w:rsidRDefault="00C174C7" w:rsidP="00D63196">
      <w:pPr>
        <w:autoSpaceDE w:val="0"/>
        <w:autoSpaceDN w:val="0"/>
        <w:adjustRightInd w:val="0"/>
        <w:ind w:firstLine="360"/>
        <w:rPr>
          <w:rFonts w:ascii="TTE1B8B2E8t00" w:hAnsi="TTE1B8B2E8t00" w:cs="TTE1B8B2E8t00"/>
          <w:sz w:val="22"/>
          <w:szCs w:val="22"/>
        </w:rPr>
      </w:pPr>
      <w:r w:rsidRPr="00187AE8">
        <w:rPr>
          <w:rFonts w:ascii="TTE1B8B2E8t00" w:hAnsi="TTE1B8B2E8t00" w:cs="TTE1B8B2E8t00"/>
          <w:sz w:val="22"/>
          <w:szCs w:val="22"/>
        </w:rPr>
        <w:t xml:space="preserve">Publique-se pelo site </w:t>
      </w:r>
      <w:hyperlink r:id="rId7" w:history="1">
        <w:r w:rsidRPr="00D9312A">
          <w:rPr>
            <w:rStyle w:val="Hyperlink"/>
            <w:rFonts w:ascii="TTE1B8B2E8t00" w:hAnsi="TTE1B8B2E8t00" w:cs="TTE1B8B2E8t00"/>
            <w:sz w:val="22"/>
            <w:szCs w:val="22"/>
          </w:rPr>
          <w:t>www.campomourao.unespar.edu.br</w:t>
        </w:r>
      </w:hyperlink>
    </w:p>
    <w:p w:rsidR="00C174C7" w:rsidRPr="00187AE8" w:rsidRDefault="00C174C7" w:rsidP="00D63196">
      <w:pPr>
        <w:autoSpaceDE w:val="0"/>
        <w:autoSpaceDN w:val="0"/>
        <w:adjustRightInd w:val="0"/>
        <w:ind w:firstLine="360"/>
        <w:rPr>
          <w:rFonts w:ascii="TTE1B8B2E8t00" w:hAnsi="TTE1B8B2E8t00" w:cs="TTE1B8B2E8t00"/>
          <w:sz w:val="22"/>
          <w:szCs w:val="22"/>
        </w:rPr>
      </w:pPr>
    </w:p>
    <w:p w:rsidR="00C174C7" w:rsidRPr="00187AE8" w:rsidRDefault="00C174C7" w:rsidP="005821C8">
      <w:pPr>
        <w:autoSpaceDE w:val="0"/>
        <w:autoSpaceDN w:val="0"/>
        <w:adjustRightInd w:val="0"/>
        <w:rPr>
          <w:rFonts w:ascii="TTE1B8B2E8t00" w:hAnsi="TTE1B8B2E8t00" w:cs="TTE1B8B2E8t00"/>
          <w:sz w:val="22"/>
          <w:szCs w:val="22"/>
        </w:rPr>
      </w:pPr>
    </w:p>
    <w:p w:rsidR="00C174C7" w:rsidRPr="00187AE8" w:rsidRDefault="00C174C7" w:rsidP="005821C8">
      <w:pPr>
        <w:autoSpaceDE w:val="0"/>
        <w:autoSpaceDN w:val="0"/>
        <w:adjustRightInd w:val="0"/>
        <w:jc w:val="right"/>
        <w:rPr>
          <w:rFonts w:ascii="TTE1B8B2E8t00" w:hAnsi="TTE1B8B2E8t00" w:cs="TTE1B8B2E8t00"/>
          <w:sz w:val="22"/>
          <w:szCs w:val="22"/>
        </w:rPr>
      </w:pPr>
      <w:r>
        <w:rPr>
          <w:rFonts w:ascii="TTE1B8B2E8t00" w:hAnsi="TTE1B8B2E8t00" w:cs="TTE1B8B2E8t00"/>
          <w:sz w:val="22"/>
          <w:szCs w:val="22"/>
        </w:rPr>
        <w:t>Campo Mourão, 05 d</w:t>
      </w:r>
      <w:r w:rsidRPr="00187AE8">
        <w:rPr>
          <w:rFonts w:ascii="TTE1B8B2E8t00" w:hAnsi="TTE1B8B2E8t00" w:cs="TTE1B8B2E8t00"/>
          <w:sz w:val="22"/>
          <w:szCs w:val="22"/>
        </w:rPr>
        <w:t xml:space="preserve">e </w:t>
      </w:r>
      <w:r>
        <w:rPr>
          <w:rFonts w:ascii="TTE1B8B2E8t00" w:hAnsi="TTE1B8B2E8t00" w:cs="TTE1B8B2E8t00"/>
          <w:sz w:val="22"/>
          <w:szCs w:val="22"/>
        </w:rPr>
        <w:t>janeiro de</w:t>
      </w:r>
      <w:r w:rsidRPr="00187AE8">
        <w:rPr>
          <w:rFonts w:ascii="TTE1B8B2E8t00" w:hAnsi="TTE1B8B2E8t00" w:cs="TTE1B8B2E8t00"/>
          <w:sz w:val="22"/>
          <w:szCs w:val="22"/>
        </w:rPr>
        <w:t xml:space="preserve"> 201</w:t>
      </w:r>
      <w:r>
        <w:rPr>
          <w:rFonts w:ascii="TTE1B8B2E8t00" w:hAnsi="TTE1B8B2E8t00" w:cs="TTE1B8B2E8t00"/>
          <w:sz w:val="22"/>
          <w:szCs w:val="22"/>
        </w:rPr>
        <w:t>8</w:t>
      </w:r>
      <w:r w:rsidRPr="00187AE8">
        <w:rPr>
          <w:rFonts w:ascii="TTE1B8B2E8t00" w:hAnsi="TTE1B8B2E8t00" w:cs="TTE1B8B2E8t00"/>
          <w:sz w:val="22"/>
          <w:szCs w:val="22"/>
        </w:rPr>
        <w:t>.</w:t>
      </w:r>
    </w:p>
    <w:p w:rsidR="00C174C7" w:rsidRPr="00187AE8" w:rsidRDefault="00C174C7" w:rsidP="005821C8">
      <w:pPr>
        <w:autoSpaceDE w:val="0"/>
        <w:autoSpaceDN w:val="0"/>
        <w:adjustRightInd w:val="0"/>
        <w:rPr>
          <w:rFonts w:ascii="TTE1B0AC30t00" w:hAnsi="TTE1B0AC30t00" w:cs="TTE1B0AC30t00"/>
          <w:color w:val="FF0000"/>
          <w:sz w:val="22"/>
          <w:szCs w:val="22"/>
        </w:rPr>
      </w:pPr>
    </w:p>
    <w:p w:rsidR="00C174C7" w:rsidRDefault="00C174C7" w:rsidP="008B12AE">
      <w:pPr>
        <w:autoSpaceDE w:val="0"/>
        <w:jc w:val="center"/>
        <w:rPr>
          <w:rFonts w:ascii="Arial" w:hAnsi="Arial" w:cs="Arial"/>
        </w:rPr>
      </w:pPr>
    </w:p>
    <w:p w:rsidR="00C174C7" w:rsidRPr="00884FF9" w:rsidRDefault="00C174C7" w:rsidP="008B12AE">
      <w:pPr>
        <w:autoSpaceDE w:val="0"/>
        <w:jc w:val="center"/>
        <w:rPr>
          <w:rFonts w:ascii="Arial" w:hAnsi="Arial" w:cs="Arial"/>
        </w:rPr>
      </w:pPr>
      <w:r w:rsidRPr="00884FF9">
        <w:rPr>
          <w:rFonts w:ascii="Arial" w:hAnsi="Arial" w:cs="Arial"/>
        </w:rPr>
        <w:pict>
          <v:shape id="_x0000_i1025" type="#_x0000_t75" style="width:290.25pt;height:46.5pt">
            <v:imagedata r:id="rId8" o:title=""/>
          </v:shape>
        </w:pict>
      </w:r>
    </w:p>
    <w:p w:rsidR="00C174C7" w:rsidRDefault="00C174C7" w:rsidP="008B12AE">
      <w:pPr>
        <w:autoSpaceDE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WALMIR RUIS SALINAS</w:t>
      </w:r>
    </w:p>
    <w:p w:rsidR="00C174C7" w:rsidRDefault="00C174C7" w:rsidP="008B12AE">
      <w:pPr>
        <w:autoSpaceDE w:val="0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Chefe da Divisão de Extensão e Cultura</w:t>
      </w:r>
    </w:p>
    <w:p w:rsidR="00C174C7" w:rsidRPr="0065377E" w:rsidRDefault="00C174C7" w:rsidP="0065377E">
      <w:pPr>
        <w:autoSpaceDE w:val="0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Campus </w:t>
      </w:r>
      <w:r>
        <w:rPr>
          <w:rFonts w:ascii="Arial" w:hAnsi="Arial" w:cs="Arial"/>
        </w:rPr>
        <w:t>de Campo Mourão</w:t>
      </w:r>
    </w:p>
    <w:sectPr w:rsidR="00C174C7" w:rsidRPr="0065377E" w:rsidSect="00C174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B0AC3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B8B2E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24E5"/>
    <w:multiLevelType w:val="hybridMultilevel"/>
    <w:tmpl w:val="1FF0B86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FF5A8E"/>
    <w:multiLevelType w:val="hybridMultilevel"/>
    <w:tmpl w:val="7F3ECC3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DD387C"/>
    <w:multiLevelType w:val="hybridMultilevel"/>
    <w:tmpl w:val="333266F6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1933D7"/>
    <w:multiLevelType w:val="hybridMultilevel"/>
    <w:tmpl w:val="37D67CEA"/>
    <w:lvl w:ilvl="0" w:tplc="B87C15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B6071"/>
    <w:multiLevelType w:val="hybridMultilevel"/>
    <w:tmpl w:val="4C1C264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5454F7"/>
    <w:multiLevelType w:val="hybridMultilevel"/>
    <w:tmpl w:val="8892C1D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327262"/>
    <w:multiLevelType w:val="hybridMultilevel"/>
    <w:tmpl w:val="C6181FF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40299B"/>
    <w:multiLevelType w:val="multilevel"/>
    <w:tmpl w:val="BB1CA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>
    <w:nsid w:val="39BC222E"/>
    <w:multiLevelType w:val="hybridMultilevel"/>
    <w:tmpl w:val="D380623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9D66E2"/>
    <w:multiLevelType w:val="hybridMultilevel"/>
    <w:tmpl w:val="8D5A44EC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3658C0"/>
    <w:multiLevelType w:val="hybridMultilevel"/>
    <w:tmpl w:val="0978BC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AD171A"/>
    <w:multiLevelType w:val="hybridMultilevel"/>
    <w:tmpl w:val="2CD2BC6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AF1E39"/>
    <w:multiLevelType w:val="hybridMultilevel"/>
    <w:tmpl w:val="F468C4F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EF30F5"/>
    <w:multiLevelType w:val="hybridMultilevel"/>
    <w:tmpl w:val="F28ED9F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78671A"/>
    <w:multiLevelType w:val="hybridMultilevel"/>
    <w:tmpl w:val="B978B81A"/>
    <w:lvl w:ilvl="0" w:tplc="8AA2DA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0C62FF6"/>
    <w:multiLevelType w:val="hybridMultilevel"/>
    <w:tmpl w:val="570AB66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A57945"/>
    <w:multiLevelType w:val="hybridMultilevel"/>
    <w:tmpl w:val="504C0E7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1C2E2C"/>
    <w:multiLevelType w:val="hybridMultilevel"/>
    <w:tmpl w:val="FCB0871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2"/>
  </w:num>
  <w:num w:numId="4">
    <w:abstractNumId w:val="11"/>
  </w:num>
  <w:num w:numId="5">
    <w:abstractNumId w:val="10"/>
  </w:num>
  <w:num w:numId="6">
    <w:abstractNumId w:val="17"/>
  </w:num>
  <w:num w:numId="7">
    <w:abstractNumId w:val="14"/>
  </w:num>
  <w:num w:numId="8">
    <w:abstractNumId w:val="9"/>
  </w:num>
  <w:num w:numId="9">
    <w:abstractNumId w:val="4"/>
  </w:num>
  <w:num w:numId="10">
    <w:abstractNumId w:val="2"/>
  </w:num>
  <w:num w:numId="11">
    <w:abstractNumId w:val="6"/>
  </w:num>
  <w:num w:numId="12">
    <w:abstractNumId w:val="16"/>
  </w:num>
  <w:num w:numId="13">
    <w:abstractNumId w:val="0"/>
  </w:num>
  <w:num w:numId="14">
    <w:abstractNumId w:val="1"/>
  </w:num>
  <w:num w:numId="15">
    <w:abstractNumId w:val="7"/>
  </w:num>
  <w:num w:numId="16">
    <w:abstractNumId w:val="13"/>
  </w:num>
  <w:num w:numId="17">
    <w:abstractNumId w:val="8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62B0"/>
    <w:rsid w:val="00025585"/>
    <w:rsid w:val="00051100"/>
    <w:rsid w:val="000549C9"/>
    <w:rsid w:val="00087354"/>
    <w:rsid w:val="00091BBC"/>
    <w:rsid w:val="000B32FF"/>
    <w:rsid w:val="000D0B70"/>
    <w:rsid w:val="000D16C1"/>
    <w:rsid w:val="000D46A9"/>
    <w:rsid w:val="000F1099"/>
    <w:rsid w:val="0010157D"/>
    <w:rsid w:val="00112CD6"/>
    <w:rsid w:val="001473C9"/>
    <w:rsid w:val="00153EE4"/>
    <w:rsid w:val="00182A3E"/>
    <w:rsid w:val="0018425D"/>
    <w:rsid w:val="0018611F"/>
    <w:rsid w:val="00187AE8"/>
    <w:rsid w:val="001A048B"/>
    <w:rsid w:val="001A14DC"/>
    <w:rsid w:val="001B7250"/>
    <w:rsid w:val="001F1ACE"/>
    <w:rsid w:val="001F2028"/>
    <w:rsid w:val="00266396"/>
    <w:rsid w:val="00282A2B"/>
    <w:rsid w:val="002C65C7"/>
    <w:rsid w:val="002F2643"/>
    <w:rsid w:val="00324E37"/>
    <w:rsid w:val="00342F3F"/>
    <w:rsid w:val="0038453E"/>
    <w:rsid w:val="0038550B"/>
    <w:rsid w:val="0039584F"/>
    <w:rsid w:val="003F5666"/>
    <w:rsid w:val="003F5FF3"/>
    <w:rsid w:val="0041242E"/>
    <w:rsid w:val="00412BA9"/>
    <w:rsid w:val="0043001B"/>
    <w:rsid w:val="00442E04"/>
    <w:rsid w:val="00472E2D"/>
    <w:rsid w:val="004A2CE7"/>
    <w:rsid w:val="005821C8"/>
    <w:rsid w:val="00584694"/>
    <w:rsid w:val="005A4714"/>
    <w:rsid w:val="005C3FD1"/>
    <w:rsid w:val="005E3B2A"/>
    <w:rsid w:val="006014D5"/>
    <w:rsid w:val="00630156"/>
    <w:rsid w:val="006358BE"/>
    <w:rsid w:val="0065377E"/>
    <w:rsid w:val="00672999"/>
    <w:rsid w:val="00675F99"/>
    <w:rsid w:val="00677DD8"/>
    <w:rsid w:val="0068491C"/>
    <w:rsid w:val="006A13A7"/>
    <w:rsid w:val="00707917"/>
    <w:rsid w:val="00707D1D"/>
    <w:rsid w:val="007262B0"/>
    <w:rsid w:val="007322BF"/>
    <w:rsid w:val="00732D38"/>
    <w:rsid w:val="00744D2D"/>
    <w:rsid w:val="00762677"/>
    <w:rsid w:val="00763FD1"/>
    <w:rsid w:val="00777101"/>
    <w:rsid w:val="007F6832"/>
    <w:rsid w:val="008033AF"/>
    <w:rsid w:val="00821EB4"/>
    <w:rsid w:val="00884FF9"/>
    <w:rsid w:val="008A1E58"/>
    <w:rsid w:val="008A7186"/>
    <w:rsid w:val="008B12AE"/>
    <w:rsid w:val="008C5A43"/>
    <w:rsid w:val="009010B5"/>
    <w:rsid w:val="00924C7C"/>
    <w:rsid w:val="00975A44"/>
    <w:rsid w:val="009A5CEF"/>
    <w:rsid w:val="009E52B6"/>
    <w:rsid w:val="00A14229"/>
    <w:rsid w:val="00A25C2C"/>
    <w:rsid w:val="00A32C90"/>
    <w:rsid w:val="00A37E88"/>
    <w:rsid w:val="00A55E95"/>
    <w:rsid w:val="00AA46CE"/>
    <w:rsid w:val="00AE0247"/>
    <w:rsid w:val="00AE57FB"/>
    <w:rsid w:val="00B35F66"/>
    <w:rsid w:val="00B4237C"/>
    <w:rsid w:val="00BC6468"/>
    <w:rsid w:val="00BE7D25"/>
    <w:rsid w:val="00C174C7"/>
    <w:rsid w:val="00C4027D"/>
    <w:rsid w:val="00C500CB"/>
    <w:rsid w:val="00C56222"/>
    <w:rsid w:val="00C8139A"/>
    <w:rsid w:val="00CC071D"/>
    <w:rsid w:val="00CE1ECC"/>
    <w:rsid w:val="00D05597"/>
    <w:rsid w:val="00D2417D"/>
    <w:rsid w:val="00D2568E"/>
    <w:rsid w:val="00D524D0"/>
    <w:rsid w:val="00D63196"/>
    <w:rsid w:val="00D92A5F"/>
    <w:rsid w:val="00D9312A"/>
    <w:rsid w:val="00DB5168"/>
    <w:rsid w:val="00E1197C"/>
    <w:rsid w:val="00E33312"/>
    <w:rsid w:val="00E34D48"/>
    <w:rsid w:val="00EB25DA"/>
    <w:rsid w:val="00ED6395"/>
    <w:rsid w:val="00F21631"/>
    <w:rsid w:val="00F36B84"/>
    <w:rsid w:val="00F750B0"/>
    <w:rsid w:val="00F84BF5"/>
    <w:rsid w:val="00FC0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958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www.campomourao.unespar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</Pages>
  <Words>240</Words>
  <Characters>1299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2018-01-08T10:55:00Z</cp:lastPrinted>
  <dcterms:created xsi:type="dcterms:W3CDTF">2018-01-08T11:01:00Z</dcterms:created>
  <dcterms:modified xsi:type="dcterms:W3CDTF">2018-01-08T11:01:00Z</dcterms:modified>
</cp:coreProperties>
</file>